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11"/>
      </w:tblGrid>
      <w:tr w:rsidR="003319DB" w:rsidRPr="005A041C">
        <w:tc>
          <w:tcPr>
            <w:tcW w:w="8511" w:type="dxa"/>
          </w:tcPr>
          <w:p w:rsidR="003319DB" w:rsidRPr="005A041C" w:rsidRDefault="003319DB" w:rsidP="005A041C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5A041C">
              <w:rPr>
                <w:rFonts w:ascii="Times New Roman" w:eastAsia="標楷體" w:hAnsi="Times New Roman" w:cs="標楷體" w:hint="eastAsia"/>
              </w:rPr>
              <w:t>良好的住宿居住環境，讓遠道孩子有家的感覺，</w:t>
            </w:r>
            <w:r w:rsidRPr="005A041C">
              <w:rPr>
                <w:rFonts w:ascii="Times New Roman" w:eastAsia="標楷體" w:hAnsi="標楷體" w:cs="標楷體" w:hint="eastAsia"/>
              </w:rPr>
              <w:t>把學生當作自己的孩子。</w:t>
            </w:r>
          </w:p>
        </w:tc>
      </w:tr>
      <w:tr w:rsidR="003319DB" w:rsidRPr="005A041C">
        <w:tc>
          <w:tcPr>
            <w:tcW w:w="8511" w:type="dxa"/>
          </w:tcPr>
          <w:p w:rsidR="003319DB" w:rsidRPr="005A041C" w:rsidRDefault="003319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A041C"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9" o:spid="_x0000_i1025" type="#_x0000_t75" style="width:413.25pt;height:275.25pt;visibility:visible">
                  <v:imagedata r:id="rId6" o:title=""/>
                </v:shape>
              </w:pict>
            </w:r>
          </w:p>
        </w:tc>
      </w:tr>
    </w:tbl>
    <w:p w:rsidR="003319DB" w:rsidRDefault="003319DB">
      <w:pPr>
        <w:rPr>
          <w:rFonts w:ascii="Times New Roman" w:eastAsia="標楷體" w:hAnsi="Times New Roman" w:cs="Times New Roman"/>
          <w:sz w:val="28"/>
          <w:szCs w:val="28"/>
        </w:rPr>
      </w:pPr>
    </w:p>
    <w:p w:rsidR="003319DB" w:rsidRDefault="003319DB">
      <w:pPr>
        <w:rPr>
          <w:rFonts w:ascii="Times New Roman" w:eastAsia="標楷體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</w:tblGrid>
      <w:tr w:rsidR="003319DB" w:rsidRPr="005A041C">
        <w:tc>
          <w:tcPr>
            <w:tcW w:w="8472" w:type="dxa"/>
          </w:tcPr>
          <w:p w:rsidR="003319DB" w:rsidRPr="005A041C" w:rsidRDefault="003319DB" w:rsidP="005A041C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A041C">
              <w:rPr>
                <w:rFonts w:ascii="Times New Roman" w:eastAsia="標楷體" w:hAnsi="Times New Roman" w:cs="標楷體" w:hint="eastAsia"/>
              </w:rPr>
              <w:t>提供衛生</w:t>
            </w:r>
            <w:r w:rsidRPr="005A041C">
              <w:rPr>
                <w:rFonts w:ascii="標楷體" w:eastAsia="標楷體" w:hAnsi="標楷體" w:cs="標楷體" w:hint="eastAsia"/>
              </w:rPr>
              <w:t>、</w:t>
            </w:r>
            <w:r w:rsidRPr="005A041C">
              <w:rPr>
                <w:rFonts w:ascii="Times New Roman" w:eastAsia="標楷體" w:hAnsi="Times New Roman" w:cs="標楷體" w:hint="eastAsia"/>
              </w:rPr>
              <w:t>營養均衡的三餐，讓孩子吃的健康</w:t>
            </w:r>
            <w:r w:rsidRPr="005A041C">
              <w:rPr>
                <w:rFonts w:ascii="標楷體" w:eastAsia="標楷體" w:hAnsi="標楷體" w:cs="標楷體" w:hint="eastAsia"/>
              </w:rPr>
              <w:t>、吃的安心</w:t>
            </w:r>
            <w:r w:rsidRPr="005A041C">
              <w:rPr>
                <w:rFonts w:ascii="Times New Roman" w:eastAsia="標楷體" w:hAnsi="標楷體" w:cs="標楷體" w:hint="eastAsia"/>
              </w:rPr>
              <w:t>。</w:t>
            </w:r>
          </w:p>
        </w:tc>
      </w:tr>
      <w:tr w:rsidR="003319DB" w:rsidRPr="005A041C">
        <w:tc>
          <w:tcPr>
            <w:tcW w:w="8472" w:type="dxa"/>
          </w:tcPr>
          <w:p w:rsidR="003319DB" w:rsidRPr="005A041C" w:rsidRDefault="003319DB" w:rsidP="00D43C58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圖片 5" o:spid="_x0000_s1026" type="#_x0000_t75" alt="DSC06369" style="position:absolute;margin-left:12.75pt;margin-top:9.45pt;width:390pt;height:298.9pt;z-index:-251658240;visibility:visible;mso-position-horizontal-relative:text;mso-position-vertical-relative:text" wrapcoords="-42 0 -42 21546 21600 21546 21600 0 -42 0">
                  <v:imagedata r:id="rId7" o:title=""/>
                  <w10:wrap type="tight"/>
                </v:shape>
              </w:pict>
            </w:r>
          </w:p>
        </w:tc>
      </w:tr>
    </w:tbl>
    <w:p w:rsidR="003319DB" w:rsidRDefault="003319DB">
      <w:pPr>
        <w:rPr>
          <w:rFonts w:ascii="Times New Roman" w:eastAsia="標楷體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</w:tblGrid>
      <w:tr w:rsidR="003319DB" w:rsidRPr="005A041C">
        <w:tc>
          <w:tcPr>
            <w:tcW w:w="8472" w:type="dxa"/>
          </w:tcPr>
          <w:p w:rsidR="003319DB" w:rsidRPr="005A041C" w:rsidRDefault="003319DB" w:rsidP="002F108E">
            <w:pPr>
              <w:spacing w:line="4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A041C">
              <w:rPr>
                <w:rFonts w:ascii="標楷體" w:eastAsia="標楷體" w:hAnsi="標楷體" w:cs="標楷體" w:hint="eastAsia"/>
                <w:sz w:val="28"/>
                <w:szCs w:val="28"/>
              </w:rPr>
              <w:t>宿舍設有洗衣部，有二名專職員工，為宿舍學生處理換洗之衣物，每日下午學生沐浴後，以寢室為單位，送至洗衣部，隔天取回。</w:t>
            </w:r>
          </w:p>
        </w:tc>
      </w:tr>
      <w:tr w:rsidR="003319DB" w:rsidRPr="005A041C">
        <w:tc>
          <w:tcPr>
            <w:tcW w:w="8472" w:type="dxa"/>
          </w:tcPr>
          <w:p w:rsidR="003319DB" w:rsidRPr="005A041C" w:rsidRDefault="003319DB" w:rsidP="00D43C58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圖片 6" o:spid="_x0000_s1027" type="#_x0000_t75" alt="DSC06323" style="position:absolute;margin-left:5.25pt;margin-top:9.85pt;width:395.25pt;height:277.05pt;z-index:-251657216;visibility:visible;mso-position-horizontal-relative:text;mso-position-vertical-relative:text" wrapcoords="-41 0 -41 21541 21600 21541 21600 0 -41 0">
                  <v:imagedata r:id="rId8" o:title=""/>
                  <w10:wrap type="tight"/>
                </v:shape>
              </w:pict>
            </w:r>
          </w:p>
        </w:tc>
      </w:tr>
    </w:tbl>
    <w:p w:rsidR="003319DB" w:rsidRDefault="003319DB">
      <w:pPr>
        <w:rPr>
          <w:rFonts w:ascii="Times New Roman" w:eastAsia="標楷體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</w:tblGrid>
      <w:tr w:rsidR="003319DB" w:rsidRPr="005A041C">
        <w:tc>
          <w:tcPr>
            <w:tcW w:w="8472" w:type="dxa"/>
          </w:tcPr>
          <w:p w:rsidR="003319DB" w:rsidRPr="005A041C" w:rsidRDefault="003319DB" w:rsidP="005A041C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A041C">
              <w:rPr>
                <w:rFonts w:ascii="Times New Roman" w:eastAsia="標楷體" w:hAnsi="標楷體" w:cs="標楷體" w:hint="eastAsia"/>
              </w:rPr>
              <w:t>晚自修老師陪讀，確實要求同學自修的情形，有問題可隨時請教老師。</w:t>
            </w:r>
          </w:p>
        </w:tc>
      </w:tr>
      <w:tr w:rsidR="003319DB" w:rsidRPr="005A041C">
        <w:tc>
          <w:tcPr>
            <w:tcW w:w="8472" w:type="dxa"/>
          </w:tcPr>
          <w:p w:rsidR="003319DB" w:rsidRPr="005A041C" w:rsidRDefault="003319DB" w:rsidP="005A041C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A041C"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pict>
                <v:shape id="圖片 1" o:spid="_x0000_i1026" type="#_x0000_t75" style="width:411.75pt;height:277.5pt;visibility:visible">
                  <v:imagedata r:id="rId9" o:title=""/>
                </v:shape>
              </w:pict>
            </w:r>
          </w:p>
        </w:tc>
      </w:tr>
    </w:tbl>
    <w:p w:rsidR="003319DB" w:rsidRDefault="003319DB">
      <w:pPr>
        <w:rPr>
          <w:rFonts w:ascii="Times New Roman" w:eastAsia="標楷體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</w:tblGrid>
      <w:tr w:rsidR="003319DB" w:rsidRPr="005A041C">
        <w:tc>
          <w:tcPr>
            <w:tcW w:w="8472" w:type="dxa"/>
          </w:tcPr>
          <w:p w:rsidR="003319DB" w:rsidRPr="005A041C" w:rsidRDefault="003319DB" w:rsidP="005A041C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A041C">
              <w:rPr>
                <w:rFonts w:ascii="Times New Roman" w:eastAsia="標楷體" w:hAnsi="標楷體" w:cs="標楷體" w:hint="eastAsia"/>
              </w:rPr>
              <w:t>夜間孩子生病，輔導員幫忙載送就醫。</w:t>
            </w:r>
          </w:p>
        </w:tc>
      </w:tr>
      <w:tr w:rsidR="003319DB" w:rsidRPr="005A041C">
        <w:tc>
          <w:tcPr>
            <w:tcW w:w="8472" w:type="dxa"/>
          </w:tcPr>
          <w:p w:rsidR="003319DB" w:rsidRPr="005A041C" w:rsidRDefault="003319DB" w:rsidP="005A041C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A041C"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pict>
                <v:shape id="圖片 11" o:spid="_x0000_i1027" type="#_x0000_t75" style="width:405pt;height:271.5pt;visibility:visible">
                  <v:imagedata r:id="rId10" o:title=""/>
                </v:shape>
              </w:pict>
            </w:r>
          </w:p>
        </w:tc>
      </w:tr>
    </w:tbl>
    <w:p w:rsidR="003319DB" w:rsidRDefault="003319DB">
      <w:pPr>
        <w:rPr>
          <w:rFonts w:ascii="Times New Roman" w:eastAsia="標楷體" w:hAnsi="Times New Roman" w:cs="Times New Roman"/>
          <w:sz w:val="28"/>
          <w:szCs w:val="28"/>
        </w:rPr>
      </w:pPr>
    </w:p>
    <w:p w:rsidR="003319DB" w:rsidRDefault="003319DB">
      <w:pPr>
        <w:rPr>
          <w:rFonts w:ascii="Times New Roman" w:eastAsia="標楷體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</w:tblGrid>
      <w:tr w:rsidR="003319DB" w:rsidRPr="005A041C">
        <w:tc>
          <w:tcPr>
            <w:tcW w:w="8472" w:type="dxa"/>
          </w:tcPr>
          <w:p w:rsidR="003319DB" w:rsidRPr="005A041C" w:rsidRDefault="003319DB" w:rsidP="005A041C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A041C">
              <w:rPr>
                <w:rFonts w:ascii="Times New Roman" w:eastAsia="標楷體" w:hAnsi="標楷體" w:cs="標楷體" w:hint="eastAsia"/>
              </w:rPr>
              <w:t>每星期三夜間</w:t>
            </w:r>
            <w:r w:rsidRPr="005A041C">
              <w:rPr>
                <w:rFonts w:ascii="標楷體" w:eastAsia="標楷體" w:hAnsi="標楷體" w:cs="標楷體" w:hint="eastAsia"/>
              </w:rPr>
              <w:t>，</w:t>
            </w:r>
            <w:r w:rsidRPr="005A041C">
              <w:rPr>
                <w:rFonts w:ascii="Times New Roman" w:eastAsia="標楷體" w:hAnsi="標楷體" w:cs="標楷體" w:hint="eastAsia"/>
              </w:rPr>
              <w:t>志工媽媽到校，免費替學生作衣服的縫補。</w:t>
            </w:r>
          </w:p>
        </w:tc>
      </w:tr>
      <w:tr w:rsidR="003319DB" w:rsidRPr="005A041C">
        <w:tc>
          <w:tcPr>
            <w:tcW w:w="8472" w:type="dxa"/>
          </w:tcPr>
          <w:p w:rsidR="003319DB" w:rsidRPr="005A041C" w:rsidRDefault="003319DB" w:rsidP="005A041C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A041C"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pict>
                <v:shape id="圖片 12" o:spid="_x0000_i1028" type="#_x0000_t75" style="width:412.5pt;height:276.75pt;visibility:visible">
                  <v:imagedata r:id="rId11" o:title=""/>
                </v:shape>
              </w:pict>
            </w:r>
          </w:p>
        </w:tc>
      </w:tr>
    </w:tbl>
    <w:p w:rsidR="003319DB" w:rsidRDefault="003319DB">
      <w:pPr>
        <w:rPr>
          <w:rFonts w:ascii="Times New Roman" w:eastAsia="標楷體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62"/>
      </w:tblGrid>
      <w:tr w:rsidR="003319DB" w:rsidRPr="005A041C">
        <w:tc>
          <w:tcPr>
            <w:tcW w:w="8362" w:type="dxa"/>
          </w:tcPr>
          <w:p w:rsidR="003319DB" w:rsidRPr="005A041C" w:rsidRDefault="003319DB" w:rsidP="005A041C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A041C">
              <w:rPr>
                <w:rFonts w:ascii="Times New Roman" w:eastAsia="標楷體" w:hAnsi="標楷體" w:cs="標楷體" w:hint="eastAsia"/>
              </w:rPr>
              <w:t>返鄉返校專車，安全接送孩子回溫暖的家。</w:t>
            </w:r>
          </w:p>
        </w:tc>
      </w:tr>
      <w:tr w:rsidR="003319DB" w:rsidRPr="005A041C">
        <w:tc>
          <w:tcPr>
            <w:tcW w:w="8362" w:type="dxa"/>
          </w:tcPr>
          <w:p w:rsidR="003319DB" w:rsidRPr="005A041C" w:rsidRDefault="003319DB" w:rsidP="005A041C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A041C"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pict>
                <v:shape id="圖片 13" o:spid="_x0000_i1029" type="#_x0000_t75" style="width:393pt;height:262.5pt;visibility:visible">
                  <v:imagedata r:id="rId12" o:title=""/>
                </v:shape>
              </w:pict>
            </w:r>
          </w:p>
        </w:tc>
      </w:tr>
    </w:tbl>
    <w:p w:rsidR="003319DB" w:rsidRPr="006D6A61" w:rsidRDefault="003319DB" w:rsidP="001259C7">
      <w:pPr>
        <w:tabs>
          <w:tab w:val="left" w:pos="1725"/>
        </w:tabs>
        <w:rPr>
          <w:rFonts w:ascii="Times New Roman" w:eastAsia="標楷體" w:hAnsi="Times New Roman" w:cs="Times New Roman"/>
        </w:rPr>
      </w:pPr>
    </w:p>
    <w:sectPr w:rsidR="003319DB" w:rsidRPr="006D6A61" w:rsidSect="009E054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19DB" w:rsidRDefault="003319DB" w:rsidP="00731CA6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3319DB" w:rsidRDefault="003319DB" w:rsidP="00731CA6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19DB" w:rsidRDefault="003319DB" w:rsidP="00731CA6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3319DB" w:rsidRDefault="003319DB" w:rsidP="00731CA6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49C9"/>
    <w:rsid w:val="000573EE"/>
    <w:rsid w:val="00101237"/>
    <w:rsid w:val="001259C7"/>
    <w:rsid w:val="00156DFF"/>
    <w:rsid w:val="00197538"/>
    <w:rsid w:val="001A3538"/>
    <w:rsid w:val="002367CF"/>
    <w:rsid w:val="002924F7"/>
    <w:rsid w:val="002F108E"/>
    <w:rsid w:val="00320F33"/>
    <w:rsid w:val="00325AC8"/>
    <w:rsid w:val="003319DB"/>
    <w:rsid w:val="00361DA8"/>
    <w:rsid w:val="003D1406"/>
    <w:rsid w:val="00521322"/>
    <w:rsid w:val="005A041C"/>
    <w:rsid w:val="00632864"/>
    <w:rsid w:val="006419E4"/>
    <w:rsid w:val="006525E3"/>
    <w:rsid w:val="006C6C47"/>
    <w:rsid w:val="006D6A61"/>
    <w:rsid w:val="006E49C9"/>
    <w:rsid w:val="00731CA6"/>
    <w:rsid w:val="00731CDF"/>
    <w:rsid w:val="008018A1"/>
    <w:rsid w:val="008817A3"/>
    <w:rsid w:val="008C2852"/>
    <w:rsid w:val="009023AC"/>
    <w:rsid w:val="00905F90"/>
    <w:rsid w:val="0092219B"/>
    <w:rsid w:val="009455EE"/>
    <w:rsid w:val="009E054C"/>
    <w:rsid w:val="00AF7449"/>
    <w:rsid w:val="00B2572C"/>
    <w:rsid w:val="00B34822"/>
    <w:rsid w:val="00C63EAD"/>
    <w:rsid w:val="00CD626A"/>
    <w:rsid w:val="00D43C58"/>
    <w:rsid w:val="00DC34AE"/>
    <w:rsid w:val="00DE75D8"/>
    <w:rsid w:val="00E37EF6"/>
    <w:rsid w:val="00EE2231"/>
    <w:rsid w:val="00EF21B9"/>
    <w:rsid w:val="00F04341"/>
    <w:rsid w:val="00F41880"/>
    <w:rsid w:val="00F42A84"/>
    <w:rsid w:val="00F710E0"/>
    <w:rsid w:val="00FF5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406"/>
    <w:pPr>
      <w:widowControl w:val="0"/>
    </w:pPr>
    <w:rPr>
      <w:rFonts w:cs="Calibri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731C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31CA6"/>
    <w:rPr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731C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31CA6"/>
    <w:rPr>
      <w:sz w:val="20"/>
      <w:szCs w:val="20"/>
    </w:rPr>
  </w:style>
  <w:style w:type="table" w:styleId="TableGrid">
    <w:name w:val="Table Grid"/>
    <w:basedOn w:val="TableNormal"/>
    <w:uiPriority w:val="99"/>
    <w:rsid w:val="00905F90"/>
    <w:rPr>
      <w:rFonts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6D6A61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D6A61"/>
    <w:rPr>
      <w:rFonts w:ascii="Cambria" w:eastAsia="新細明體" w:hAnsi="Cambria" w:cs="Cambri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34</TotalTime>
  <Pages>4</Pages>
  <Words>37</Words>
  <Characters>215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良好的住宿居住環境，讓遠道孩子有家的感覺，把學生當作自己的孩子</dc:title>
  <dc:subject/>
  <dc:creator>翁老</dc:creator>
  <cp:keywords/>
  <dc:description/>
  <cp:lastModifiedBy>l</cp:lastModifiedBy>
  <cp:revision>3</cp:revision>
  <cp:lastPrinted>2016-03-01T06:32:00Z</cp:lastPrinted>
  <dcterms:created xsi:type="dcterms:W3CDTF">2000-03-26T21:48:00Z</dcterms:created>
  <dcterms:modified xsi:type="dcterms:W3CDTF">2000-03-26T21:50:00Z</dcterms:modified>
</cp:coreProperties>
</file>